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1C" w:rsidRDefault="0079051C" w:rsidP="0087597E">
      <w:pPr>
        <w:jc w:val="center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الاسماء التالية للطلبة المسجلين </w:t>
      </w:r>
    </w:p>
    <w:p w:rsidR="0079051C" w:rsidRDefault="0079051C" w:rsidP="0087597E">
      <w:pPr>
        <w:jc w:val="center"/>
        <w:rPr>
          <w:sz w:val="28"/>
          <w:szCs w:val="28"/>
          <w:rtl/>
        </w:rPr>
      </w:pPr>
      <w:r>
        <w:rPr>
          <w:sz w:val="28"/>
          <w:szCs w:val="28"/>
          <w:rtl/>
        </w:rPr>
        <w:t>و</w:t>
      </w:r>
      <w:bookmarkStart w:id="0" w:name="_GoBack"/>
      <w:bookmarkEnd w:id="0"/>
      <w:r>
        <w:rPr>
          <w:sz w:val="28"/>
          <w:szCs w:val="28"/>
          <w:rtl/>
        </w:rPr>
        <w:t>مقسمين على ثلاث مجموعات</w:t>
      </w:r>
    </w:p>
    <w:p w:rsidR="0079051C" w:rsidRPr="0087597E" w:rsidRDefault="0079051C" w:rsidP="0087597E">
      <w:pPr>
        <w:jc w:val="center"/>
        <w:rPr>
          <w:sz w:val="28"/>
          <w:szCs w:val="28"/>
          <w:rtl/>
        </w:rPr>
      </w:pPr>
      <w:r w:rsidRPr="0087597E">
        <w:rPr>
          <w:sz w:val="28"/>
          <w:szCs w:val="28"/>
          <w:rtl/>
        </w:rPr>
        <w:t>المجموعة رقم (1)</w:t>
      </w:r>
    </w:p>
    <w:p w:rsidR="0079051C" w:rsidRDefault="0079051C">
      <w:pPr>
        <w:bidi w:val="0"/>
      </w:pPr>
    </w:p>
    <w:tbl>
      <w:tblPr>
        <w:tblpPr w:leftFromText="45" w:rightFromText="45" w:vertAnchor="text"/>
        <w:tblW w:w="3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539"/>
        <w:gridCol w:w="3149"/>
      </w:tblGrid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U14C14150122867388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Ahmed Samir Abdel Monem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U14C14150122867390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Hadir Samir Abdel Fatah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U14C14150122867391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Hayat EzzEldinHossan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U14C14150122867394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Ehab Ismail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Aya Sami Hassan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U14C14150122867397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EmanGamalZakarea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U14C14150122867398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ZakareaHamodaAbouShal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U14C14150122867400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AmanyRasmyMostafa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U14C14150122867401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Assma Ahmed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U14C14150122867402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Ibrahim Elsayed Ibrahim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U14C14150122867403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AmaniRawiFekry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U14C14150122867404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AsmaaSameh Abdel Salam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Hossan Abdel Mohsen Attea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U14C14150122867406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GehadGalal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U14C14150122867407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EmamAtea Mahmoud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U14C14150122867408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Ahmed RedaFarag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U14C14150122867409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Emam Mohamed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U14C14150122867410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Ahmed RabeeAraby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U14C14150122867411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Sara Gomaa Abdel Maugood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U14C14150122867412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Ahmed Hanafy Mahmoud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U14C14150122867413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Ahmed Arafat Elsayed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U14C14150122867414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Esraa Sami Abdel Monem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AmanyTaha Abdel Baky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U14C14150122867416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DoaaKhaledFatooh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U14C14150122867417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spacing w:line="240" w:lineRule="exac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Rasha Mahmoud Abdel Azim</w:t>
            </w:r>
          </w:p>
        </w:tc>
      </w:tr>
    </w:tbl>
    <w:p w:rsidR="0079051C" w:rsidRDefault="0079051C">
      <w:pPr>
        <w:rPr>
          <w:rtl/>
        </w:rPr>
      </w:pPr>
    </w:p>
    <w:p w:rsidR="0079051C" w:rsidRDefault="0079051C">
      <w:pPr>
        <w:bidi w:val="0"/>
        <w:spacing w:after="200" w:line="276" w:lineRule="auto"/>
        <w:rPr>
          <w:rtl/>
        </w:rPr>
      </w:pPr>
      <w:r>
        <w:rPr>
          <w:rtl/>
        </w:rPr>
        <w:br w:type="page"/>
      </w:r>
    </w:p>
    <w:p w:rsidR="0079051C" w:rsidRPr="0087597E" w:rsidRDefault="0079051C" w:rsidP="0087597E">
      <w:pPr>
        <w:jc w:val="center"/>
        <w:rPr>
          <w:sz w:val="28"/>
          <w:szCs w:val="28"/>
          <w:rtl/>
        </w:rPr>
      </w:pPr>
      <w:r w:rsidRPr="0087597E">
        <w:rPr>
          <w:sz w:val="28"/>
          <w:szCs w:val="28"/>
          <w:rtl/>
        </w:rPr>
        <w:t>المجموعة رقم (2)</w:t>
      </w:r>
    </w:p>
    <w:tbl>
      <w:tblPr>
        <w:tblpPr w:leftFromText="45" w:rightFromText="45" w:vertAnchor="text"/>
        <w:tblW w:w="3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342"/>
        <w:gridCol w:w="3346"/>
      </w:tblGrid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U14C14150122867418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Nada Nabil Shaban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U14C14150122867419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Nagwa Ahmed Fahmy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U14C14150122867420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Faten Mohamed Ahmed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U14C14150122867421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AmiraAbd Allah Elmohamady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U14C14150122867422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AyaKaledElsayed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U14C14150122867423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Amira Mohamed Elgohary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U14C14150122867424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Asmaa Mahmoud Abdel Shafy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U14C14150122867425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EsraaEldaeefKamel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U14C14150122867426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Esraa Mohamed Alsaeed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U14C14150122867427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Ebtsam Ibrahim Abdel Rahman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U14C14150122867428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Rania Salah Elbaradee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U14C14150122867429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Ragda Abdel Rafee Mansour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U14C14150122867430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Wafaa Mohamed Mostafa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U14C14150122867431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MaeadaSayedElashmawy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U14C14150122867432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AmeraFawzi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U14C14150122867433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Asmaa Abdel Hakim Abdel Razek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U14C14150122867434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AmalMostafa Mahmoud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U14C14150122867435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Sahar Noor Eldin Abdel Mabood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U14C14150122867436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SamahFAdlElrahman Ibrahim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U14C14150122867437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AyaLotfy Abdel Mawla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U14C14150122867438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Ragda Ramadan Hossan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U14C14150122867439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DaleaGamal Abdel Rahman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U14C14150122867440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Dalea Abdel HalimElsayed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U14C14150122867441</w:t>
            </w:r>
          </w:p>
        </w:tc>
        <w:tc>
          <w:tcPr>
            <w:tcW w:w="0" w:type="auto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Gehad Fares Mohamed</w:t>
            </w:r>
          </w:p>
        </w:tc>
      </w:tr>
      <w:tr w:rsidR="0079051C" w:rsidRPr="008630C3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U14C14150122867442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8630C3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8630C3">
              <w:rPr>
                <w:rFonts w:ascii="Arial" w:hAnsi="Arial" w:cs="Arial"/>
                <w:sz w:val="18"/>
                <w:szCs w:val="18"/>
                <w:lang w:bidi="ar-SA"/>
              </w:rPr>
              <w:t>AsmaaMosad Abdel Hakim</w:t>
            </w:r>
          </w:p>
        </w:tc>
      </w:tr>
    </w:tbl>
    <w:p w:rsidR="0079051C" w:rsidRDefault="0079051C">
      <w:pPr>
        <w:rPr>
          <w:rtl/>
        </w:rPr>
      </w:pPr>
    </w:p>
    <w:p w:rsidR="0079051C" w:rsidRDefault="0079051C">
      <w:pPr>
        <w:bidi w:val="0"/>
        <w:spacing w:after="200" w:line="276" w:lineRule="auto"/>
        <w:rPr>
          <w:rtl/>
        </w:rPr>
      </w:pPr>
      <w:r>
        <w:rPr>
          <w:rtl/>
        </w:rPr>
        <w:br w:type="page"/>
      </w:r>
    </w:p>
    <w:p w:rsidR="0079051C" w:rsidRPr="0087597E" w:rsidRDefault="0079051C" w:rsidP="0087597E">
      <w:pPr>
        <w:jc w:val="center"/>
        <w:rPr>
          <w:sz w:val="28"/>
          <w:szCs w:val="28"/>
          <w:rtl/>
        </w:rPr>
      </w:pPr>
      <w:r w:rsidRPr="0087597E">
        <w:rPr>
          <w:sz w:val="28"/>
          <w:szCs w:val="28"/>
          <w:rtl/>
        </w:rPr>
        <w:t>المجموعة رقم (3)</w:t>
      </w:r>
    </w:p>
    <w:tbl>
      <w:tblPr>
        <w:tblpPr w:leftFromText="45" w:rightFromText="45" w:vertAnchor="text"/>
        <w:tblW w:w="3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262"/>
        <w:gridCol w:w="3426"/>
      </w:tblGrid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U14C14150122867443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RandaAbouElsood Ibrahim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U14C14150122867444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Eslam Mohamed Suliman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Asmaa Nasr Abdel Fatah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U14C14150122867446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Dalia SamyElsayed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U14C14150122867447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Hanan Abdel Hamid AbouElfotoh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U14C14150122867448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Esraa Abdel Baset Mohamed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U14C14150122867449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Eman Mohamed Abdel Haee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U14C14150122867450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Amany Abdel Fatah Elsayed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U14C14150122867451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AshganRagabEed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U14C14150122867452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Sadea Abdel MonemDesoky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U14C14150122867453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Samah Ahmed Abdel Fatah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U14C14150122867454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SamarGamalMostafa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Asmaa Mohamed Abd Allah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U14C14150122867456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HodaZanhom Mohamed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U14C14150122867457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TarekAbd Allah Kamal Mohamed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U14C14150122867458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Hadir Ali Hossan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U14C14150122867459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Abdel MonemMahros Abdel Monem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U14C14150122867460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Ehdaa Ahmed Abdel Badee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U14C14150122867461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Hayam Abdel AlimMoawad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U14C14150122867462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AyaElsayed Ahmed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U14C14150122867463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Zanab Mahmoud Abdel Aziz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U14C14150122867464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Tasnim Nabil Elsayed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U14C14150122867465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Elshimaa Mohamed Salem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U14C14150122867466</w:t>
            </w:r>
          </w:p>
        </w:tc>
        <w:tc>
          <w:tcPr>
            <w:tcW w:w="0" w:type="auto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Toka Abdel Azim Mohamed</w:t>
            </w:r>
          </w:p>
        </w:tc>
      </w:tr>
      <w:tr w:rsidR="0079051C" w:rsidRPr="00E4291D">
        <w:trPr>
          <w:tblCellSpacing w:w="15" w:type="dxa"/>
        </w:trPr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U14C14150122867467</w:t>
            </w:r>
          </w:p>
        </w:tc>
        <w:tc>
          <w:tcPr>
            <w:tcW w:w="0" w:type="auto"/>
            <w:shd w:val="clear" w:color="auto" w:fill="EEEEEE"/>
            <w:noWrap/>
            <w:vAlign w:val="center"/>
          </w:tcPr>
          <w:p w:rsidR="0079051C" w:rsidRPr="00E4291D" w:rsidRDefault="0079051C" w:rsidP="006A6A66">
            <w:pPr>
              <w:bidi w:val="0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E4291D">
              <w:rPr>
                <w:rFonts w:ascii="Arial" w:hAnsi="Arial" w:cs="Arial"/>
                <w:sz w:val="18"/>
                <w:szCs w:val="18"/>
                <w:lang w:bidi="ar-SA"/>
              </w:rPr>
              <w:t>Rawan Mohamed Elsayed</w:t>
            </w:r>
          </w:p>
        </w:tc>
      </w:tr>
    </w:tbl>
    <w:p w:rsidR="0079051C" w:rsidRDefault="0079051C">
      <w:pPr>
        <w:rPr>
          <w:rtl/>
        </w:rPr>
      </w:pPr>
    </w:p>
    <w:sectPr w:rsidR="0079051C" w:rsidSect="00481E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97E"/>
    <w:rsid w:val="001F6F1D"/>
    <w:rsid w:val="00481E97"/>
    <w:rsid w:val="006A6A66"/>
    <w:rsid w:val="0079051C"/>
    <w:rsid w:val="008239EA"/>
    <w:rsid w:val="008630C3"/>
    <w:rsid w:val="0087597E"/>
    <w:rsid w:val="00B23D3A"/>
    <w:rsid w:val="00B32C6A"/>
    <w:rsid w:val="00D216EA"/>
    <w:rsid w:val="00DD2925"/>
    <w:rsid w:val="00E25866"/>
    <w:rsid w:val="00E4291D"/>
    <w:rsid w:val="00F9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97E"/>
    <w:pPr>
      <w:bidi/>
    </w:pPr>
    <w:rPr>
      <w:rFonts w:ascii="Times New Roman" w:eastAsia="Times New Roman" w:hAnsi="Times New Roman" w:cs="Times New Roman"/>
      <w:sz w:val="24"/>
      <w:szCs w:val="24"/>
      <w:lang w:bidi="ar-E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D2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2925"/>
    <w:rPr>
      <w:rFonts w:ascii="Tahoma" w:hAnsi="Tahoma" w:cs="Tahoma"/>
      <w:sz w:val="16"/>
      <w:szCs w:val="16"/>
      <w:lang w:bidi="ar-E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487</Words>
  <Characters>2780</Characters>
  <Application>Microsoft Office Outlook</Application>
  <DocSecurity>0</DocSecurity>
  <Lines>0</Lines>
  <Paragraphs>0</Paragraphs>
  <ScaleCrop>false</ScaleCrop>
  <Company>&lt;egyptian hak&gt;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الاسماء التالية للطلبة المسجلين </dc:title>
  <dc:subject/>
  <dc:creator>ehab saad</dc:creator>
  <cp:keywords/>
  <dc:description/>
  <cp:lastModifiedBy>amaal</cp:lastModifiedBy>
  <cp:revision>2</cp:revision>
  <dcterms:created xsi:type="dcterms:W3CDTF">2015-01-27T14:57:00Z</dcterms:created>
  <dcterms:modified xsi:type="dcterms:W3CDTF">2015-01-27T14:57:00Z</dcterms:modified>
</cp:coreProperties>
</file>